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7D1" w:rsidRPr="000437D1" w:rsidRDefault="000437D1" w:rsidP="000437D1">
      <w:pPr>
        <w:pStyle w:val="01TitelMerkblatt"/>
      </w:pPr>
      <w:r w:rsidRPr="000437D1">
        <w:t>Lieber Mose, ich hätte da ne Frage…</w:t>
      </w:r>
    </w:p>
    <w:p w:rsidR="000437D1" w:rsidRDefault="000437D1" w:rsidP="000437D1">
      <w:pPr>
        <w:pStyle w:val="02LeadMerkblatt"/>
      </w:pPr>
    </w:p>
    <w:p w:rsidR="000437D1" w:rsidRPr="000437D1" w:rsidRDefault="000437D1" w:rsidP="000437D1">
      <w:pPr>
        <w:pStyle w:val="02LeadMerkblatt"/>
      </w:pPr>
      <w:r w:rsidRPr="000437D1">
        <w:t>Fragen, die einem Jugendlichen beim Lesen des 2.</w:t>
      </w:r>
      <w:r>
        <w:t xml:space="preserve"> </w:t>
      </w:r>
      <w:r w:rsidRPr="000437D1">
        <w:t xml:space="preserve">Buches Mose gekommen sind: 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 xml:space="preserve">Warum </w:t>
      </w:r>
      <w:proofErr w:type="spellStart"/>
      <w:r w:rsidRPr="000437D1">
        <w:t>hiess</w:t>
      </w:r>
      <w:proofErr w:type="spellEnd"/>
      <w:r w:rsidRPr="000437D1">
        <w:t xml:space="preserve"> der Schwiegervater von Mose einmal </w:t>
      </w:r>
      <w:proofErr w:type="spellStart"/>
      <w:r w:rsidRPr="000437D1">
        <w:t>Jitro</w:t>
      </w:r>
      <w:proofErr w:type="spellEnd"/>
      <w:r w:rsidRPr="000437D1">
        <w:t xml:space="preserve"> und einmal </w:t>
      </w:r>
      <w:proofErr w:type="spellStart"/>
      <w:r w:rsidRPr="000437D1">
        <w:t>Reguel</w:t>
      </w:r>
      <w:proofErr w:type="spellEnd"/>
      <w:r w:rsidRPr="000437D1">
        <w:t>? (2. Mose 2,18)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 xml:space="preserve">In allen </w:t>
      </w:r>
      <w:proofErr w:type="spellStart"/>
      <w:r w:rsidRPr="000437D1">
        <w:t>Mosefilmen</w:t>
      </w:r>
      <w:proofErr w:type="spellEnd"/>
      <w:r w:rsidRPr="000437D1">
        <w:t xml:space="preserve"> </w:t>
      </w:r>
      <w:proofErr w:type="spellStart"/>
      <w:r w:rsidRPr="000437D1">
        <w:t>heisst</w:t>
      </w:r>
      <w:proofErr w:type="spellEnd"/>
      <w:r w:rsidRPr="000437D1">
        <w:t xml:space="preserve"> es, dass Gott aus dem Busch sprach, aber in der Bibel steht, es war nur der Engel des Herrn (2. Mose 3,2). Besteht da ein Unterschied?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 xml:space="preserve">Blutbräutigam: Warum will Gott </w:t>
      </w:r>
      <w:proofErr w:type="spellStart"/>
      <w:r w:rsidRPr="000437D1">
        <w:t>dMose</w:t>
      </w:r>
      <w:proofErr w:type="spellEnd"/>
      <w:r w:rsidRPr="000437D1">
        <w:t xml:space="preserve"> töten? (2. Mose 4,24)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Wie ist der Name von Gott? Was bedeutet „HERR“ (2. Mose 6,3)?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Ist das nicht brutal: Wer während des Passah normales Brot ist, wird getötet? (2. Mose 12,15) Gilt das für uns immer noch? Oder wer hat es aufgelöst?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 xml:space="preserve">Gott hat das Herz des Pharaos hart gemacht. Hat denn der Pharao gar keinen eigenen Willen mehr? (2. Mose 9,12). 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Warum haben die Ägypterinnen sich mit Gold und Silber bestehlen lassen (2. Mose 11,1-3)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 xml:space="preserve">Wer war genau zwischen den Israeliten und dem Heer Ägyptens? Die Feuersäule, die Wolkensäule, der Engel des Herrn oder jemand anders? (2. Mose14,20) 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Mose sagt, dass er nie mehr dem Pharao unter die Augen kommt (2. Mose 10,29). Aber er kam ja doch nochmals (2. Mose 12,31). Ein Widerspruch?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Gott richtet alle Götter Ägyptens. Aber Gott sagte ja selbst, dass sie nur Holz und Stein sind. Was kann er dann richten? (2. Mose 12,12)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Was meint Gott mit „alle Erstgeburt ist mir geweiht“? (2. Mose 13,1)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 xml:space="preserve">War denn </w:t>
      </w:r>
      <w:proofErr w:type="spellStart"/>
      <w:r w:rsidRPr="000437D1">
        <w:t>Zippora</w:t>
      </w:r>
      <w:proofErr w:type="spellEnd"/>
      <w:r w:rsidRPr="000437D1">
        <w:t xml:space="preserve"> nicht mit Mose in Ägypten, dass sie ihn mit </w:t>
      </w:r>
      <w:proofErr w:type="spellStart"/>
      <w:r w:rsidRPr="000437D1">
        <w:t>Jitro</w:t>
      </w:r>
      <w:proofErr w:type="spellEnd"/>
      <w:r w:rsidRPr="000437D1">
        <w:t xml:space="preserve"> besuchen kommt? (2. Mose 18,2)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Warum müssen Menschen gleich sterben, wenn sie über den Zaun klettern? (2. Mose 19,22)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Warum straft Gott auch die Kinder von denen, die Fehler machen? Sie können ja nichts dafür. (2. Mose 20,5)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Warum muss man den Sklaven im 7. Jahr freilassen, seine Frau und Kinder aber nicht? (2. Mo 21,2)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 xml:space="preserve">Wer Vater oder Mutter schlägt, ist des Todes (2. Mose 21,15). Dann müssten ja </w:t>
      </w:r>
      <w:proofErr w:type="spellStart"/>
      <w:r w:rsidRPr="000437D1">
        <w:t>mega</w:t>
      </w:r>
      <w:proofErr w:type="spellEnd"/>
      <w:r w:rsidRPr="000437D1">
        <w:t xml:space="preserve"> viele Teenager des Todes sein. Warum wird immer gerade mit dem Tode gedroht?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Warum werden die Herren von Sklaven, die geschlagen wurden und dies für zwei Tage überleben, nicht mehr bestraft werden? (2. Mose 21,20)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 xml:space="preserve">Warum darf man das Böcklein </w:t>
      </w:r>
      <w:bookmarkStart w:id="0" w:name="_GoBack"/>
      <w:bookmarkEnd w:id="0"/>
      <w:r w:rsidRPr="000437D1">
        <w:t>nicht in der Milch seiner Mutter kochen? (2. Mose 23,19)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Gott ist Liebe und doch vernichtet er andere Völker. Wie geht das auf? (2. Mose 24,22)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>Die 70 Leute sahen den Gott Israels. Warum mussten sie nicht sterben? (2. Mose 24,1)</w:t>
      </w:r>
    </w:p>
    <w:p w:rsidR="000437D1" w:rsidRPr="000437D1" w:rsidRDefault="000437D1" w:rsidP="00C151A8">
      <w:pPr>
        <w:pStyle w:val="05AufzhlungMerkblatt"/>
        <w:spacing w:line="260" w:lineRule="exact"/>
      </w:pPr>
      <w:r w:rsidRPr="000437D1">
        <w:t xml:space="preserve">Reinigen </w:t>
      </w:r>
      <w:proofErr w:type="spellStart"/>
      <w:r w:rsidRPr="000437D1">
        <w:t>heisst</w:t>
      </w:r>
      <w:proofErr w:type="spellEnd"/>
      <w:r w:rsidRPr="000437D1">
        <w:t xml:space="preserve"> doch sauber machen und nicht mit Blut beschmieren. (2. Mose 30,10)</w:t>
      </w:r>
    </w:p>
    <w:p w:rsidR="00773C84" w:rsidRPr="000437D1" w:rsidRDefault="000437D1" w:rsidP="00C151A8">
      <w:pPr>
        <w:pStyle w:val="05AufzhlungMerkblatt"/>
        <w:spacing w:line="260" w:lineRule="exact"/>
      </w:pPr>
      <w:r w:rsidRPr="000437D1">
        <w:t>Warum muss jemand gerade sterben, wenn er am Sabbat arbeitet? (2. Mose 31,14)</w:t>
      </w:r>
    </w:p>
    <w:sectPr w:rsidR="00773C84" w:rsidRPr="000437D1" w:rsidSect="00E61D9F">
      <w:headerReference w:type="default" r:id="rId9"/>
      <w:pgSz w:w="11900" w:h="16820"/>
      <w:pgMar w:top="2495" w:right="1418" w:bottom="158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547" w:rsidRDefault="001A7547" w:rsidP="00DC34D5">
      <w:r>
        <w:separator/>
      </w:r>
    </w:p>
  </w:endnote>
  <w:endnote w:type="continuationSeparator" w:id="0">
    <w:p w:rsidR="001A7547" w:rsidRDefault="001A7547" w:rsidP="00DC3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547" w:rsidRDefault="001A7547" w:rsidP="00DC34D5">
      <w:r>
        <w:separator/>
      </w:r>
    </w:p>
  </w:footnote>
  <w:footnote w:type="continuationSeparator" w:id="0">
    <w:p w:rsidR="001A7547" w:rsidRDefault="001A7547" w:rsidP="00DC34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72B" w:rsidRDefault="000437D1" w:rsidP="00C151A8">
    <w:pPr>
      <w:pStyle w:val="04FliesstextMerkblatt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59776" behindDoc="0" locked="1" layoutInCell="1" allowOverlap="1" wp14:anchorId="27F855CF" wp14:editId="7D00C0A2">
              <wp:simplePos x="0" y="0"/>
              <wp:positionH relativeFrom="page">
                <wp:posOffset>811530</wp:posOffset>
              </wp:positionH>
              <wp:positionV relativeFrom="page">
                <wp:posOffset>9549130</wp:posOffset>
              </wp:positionV>
              <wp:extent cx="5828030" cy="399415"/>
              <wp:effectExtent l="0" t="0" r="0" b="19685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8030" cy="399415"/>
                        <a:chOff x="0" y="23853"/>
                        <a:chExt cx="5829300" cy="400009"/>
                      </a:xfrm>
                    </wpg:grpSpPr>
                    <wps:wsp>
                      <wps:cNvPr id="2" name="Gerade Verbindung 2"/>
                      <wps:cNvCnPr/>
                      <wps:spPr>
                        <a:xfrm>
                          <a:off x="90487" y="414337"/>
                          <a:ext cx="5712460" cy="9525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Textfeld 3"/>
                      <wps:cNvSpPr txBox="1"/>
                      <wps:spPr>
                        <a:xfrm>
                          <a:off x="0" y="23853"/>
                          <a:ext cx="5829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D1" w:rsidRPr="00C151A8" w:rsidRDefault="000437D1" w:rsidP="000437D1">
                            <w:pPr>
                              <w:tabs>
                                <w:tab w:val="left" w:pos="1985"/>
                                <w:tab w:val="left" w:pos="3686"/>
                              </w:tabs>
                              <w:spacing w:line="180" w:lineRule="exac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C151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Direkter Kontakt</w:t>
                            </w:r>
                            <w:r w:rsidRPr="00C151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C151A8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Hauptstrasse 12</w:t>
                            </w:r>
                            <w:r w:rsidRPr="00C151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  <w:r w:rsidRPr="00C151A8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Telefon +41 71 971 12 12</w:t>
                            </w:r>
                          </w:p>
                          <w:p w:rsidR="000437D1" w:rsidRPr="00C151A8" w:rsidRDefault="000437D1" w:rsidP="000437D1">
                            <w:pPr>
                              <w:tabs>
                                <w:tab w:val="left" w:pos="1985"/>
                                <w:tab w:val="left" w:pos="3686"/>
                              </w:tabs>
                              <w:spacing w:line="180" w:lineRule="exac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C151A8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Ruedi Kündig</w:t>
                            </w:r>
                            <w:r w:rsidRPr="00C151A8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  <w:t xml:space="preserve">8363 </w:t>
                            </w:r>
                            <w:proofErr w:type="spellStart"/>
                            <w:r w:rsidRPr="00C151A8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Bichelsee</w:t>
                            </w:r>
                            <w:proofErr w:type="spellEnd"/>
                            <w:r w:rsidRPr="00C151A8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  <w:t>ruedi.kuendig@bibellesebund.ch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5" o:spid="_x0000_s1026" style="position:absolute;margin-left:63.9pt;margin-top:751.9pt;width:458.9pt;height:31.45pt;z-index:251659776;mso-position-horizontal-relative:page;mso-position-vertical-relative:page;mso-width-relative:margin;mso-height-relative:margin" coordorigin=",238" coordsize="58293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">
              <v:line id="Gerade Verbindung 2" o:spid="_x0000_s1027" style="position:absolute;visibility:visible;mso-wrap-style:square" from="904,4143" to="58029,4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mDHcMAAADaAAAADwAAAGRycy9kb3ducmV2LnhtbESPQWsCMRSE74X+h/AKvRTNVmqRrVGk&#10;ZUVPovbQ42PzulmavCybV93++0YQPA4z8w0zXw7BqxP1qY1s4HlcgCKuo225MfB5rEYzUEmQLfrI&#10;ZOCPEiwX93dzLG08855OB2lUhnAq0YAT6UqtU+0oYBrHjjh737EPKFn2jbY9njM8eD0pilcdsOW8&#10;4LCjd0f1z+E3GFi79riWr91WPjYvbvXEvpr6ypjHh2H1BkpokFv42t5YAxO4XMk3QC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Jgx3DAAAA2gAAAA8AAAAAAAAAAAAA&#10;AAAAoQIAAGRycy9kb3ducmV2LnhtbFBLBQYAAAAABAAEAPkAAACRAwAAAAA=&#10;" strokecolor="black [3213]">
                <v:stroke dashstyle="dot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8" type="#_x0000_t202" style="position:absolute;top:238;width:5829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  <v:textbox>
                  <w:txbxContent>
                    <w:p w:rsidR="000437D1" w:rsidRPr="00C151A8" w:rsidRDefault="000437D1" w:rsidP="000437D1">
                      <w:pPr>
                        <w:tabs>
                          <w:tab w:val="left" w:pos="1985"/>
                          <w:tab w:val="left" w:pos="3686"/>
                        </w:tabs>
                        <w:spacing w:line="180" w:lineRule="exact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C151A8"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Direkter Kontakt</w:t>
                      </w:r>
                      <w:r w:rsidRPr="00C151A8"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C151A8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>Hauptstrasse 12</w:t>
                      </w:r>
                      <w:r w:rsidRPr="00C151A8"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  <w:r w:rsidRPr="00C151A8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>Telefon +41 71 971 12 12</w:t>
                      </w:r>
                    </w:p>
                    <w:p w:rsidR="000437D1" w:rsidRPr="00C151A8" w:rsidRDefault="000437D1" w:rsidP="000437D1">
                      <w:pPr>
                        <w:tabs>
                          <w:tab w:val="left" w:pos="1985"/>
                          <w:tab w:val="left" w:pos="3686"/>
                        </w:tabs>
                        <w:spacing w:line="180" w:lineRule="exact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C151A8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>Ruedi Kündig</w:t>
                      </w:r>
                      <w:r w:rsidRPr="00C151A8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ab/>
                        <w:t xml:space="preserve">8363 </w:t>
                      </w:r>
                      <w:proofErr w:type="spellStart"/>
                      <w:r w:rsidRPr="00C151A8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>Bichelsee</w:t>
                      </w:r>
                      <w:proofErr w:type="spellEnd"/>
                      <w:r w:rsidRPr="00C151A8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ab/>
                        <w:t>ruedi.kuendig@bibellesebund.ch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B42B1F">
      <w:rPr>
        <w:noProof/>
        <w:lang w:val="de-CH" w:eastAsia="de-CH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-1256665</wp:posOffset>
          </wp:positionH>
          <wp:positionV relativeFrom="paragraph">
            <wp:posOffset>-808355</wp:posOffset>
          </wp:positionV>
          <wp:extent cx="8229600" cy="11337290"/>
          <wp:effectExtent l="0" t="0" r="0" b="0"/>
          <wp:wrapNone/>
          <wp:docPr id="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1133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6AB2"/>
    <w:multiLevelType w:val="hybridMultilevel"/>
    <w:tmpl w:val="127C84DE"/>
    <w:lvl w:ilvl="0" w:tplc="827E8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327D0"/>
    <w:multiLevelType w:val="hybridMultilevel"/>
    <w:tmpl w:val="02FCB576"/>
    <w:lvl w:ilvl="0" w:tplc="827E8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C4CFE"/>
    <w:multiLevelType w:val="hybridMultilevel"/>
    <w:tmpl w:val="E8F0D806"/>
    <w:lvl w:ilvl="0" w:tplc="F934DCB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503D0"/>
    <w:multiLevelType w:val="hybridMultilevel"/>
    <w:tmpl w:val="468A82BC"/>
    <w:lvl w:ilvl="0" w:tplc="7FAEA188">
      <w:start w:val="1"/>
      <w:numFmt w:val="bullet"/>
      <w:pStyle w:val="05AufzhlungMerkblat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C6504"/>
    <w:multiLevelType w:val="hybridMultilevel"/>
    <w:tmpl w:val="0AAE31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7CE8"/>
    <w:multiLevelType w:val="hybridMultilevel"/>
    <w:tmpl w:val="56D21E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02464"/>
    <w:multiLevelType w:val="multilevel"/>
    <w:tmpl w:val="B2B6871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C2C8F"/>
    <w:multiLevelType w:val="hybridMultilevel"/>
    <w:tmpl w:val="3E7A3D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D41AE"/>
    <w:multiLevelType w:val="hybridMultilevel"/>
    <w:tmpl w:val="F872F990"/>
    <w:lvl w:ilvl="0" w:tplc="0592089A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6139C"/>
    <w:multiLevelType w:val="hybridMultilevel"/>
    <w:tmpl w:val="DBBEA8C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CAB593F"/>
    <w:multiLevelType w:val="hybridMultilevel"/>
    <w:tmpl w:val="410A89D4"/>
    <w:lvl w:ilvl="0" w:tplc="760067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EE7A78"/>
    <w:multiLevelType w:val="hybridMultilevel"/>
    <w:tmpl w:val="34C00780"/>
    <w:lvl w:ilvl="0" w:tplc="760067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8646C6"/>
    <w:multiLevelType w:val="hybridMultilevel"/>
    <w:tmpl w:val="BAF86B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5"/>
  </w:num>
  <w:num w:numId="5">
    <w:abstractNumId w:val="11"/>
  </w:num>
  <w:num w:numId="6">
    <w:abstractNumId w:val="1"/>
  </w:num>
  <w:num w:numId="7">
    <w:abstractNumId w:val="2"/>
  </w:num>
  <w:num w:numId="8">
    <w:abstractNumId w:val="0"/>
  </w:num>
  <w:num w:numId="9">
    <w:abstractNumId w:val="10"/>
  </w:num>
  <w:num w:numId="10">
    <w:abstractNumId w:val="4"/>
  </w:num>
  <w:num w:numId="11">
    <w:abstractNumId w:val="8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7D1"/>
    <w:rsid w:val="00010565"/>
    <w:rsid w:val="000437D1"/>
    <w:rsid w:val="000E5407"/>
    <w:rsid w:val="001A7547"/>
    <w:rsid w:val="001B572B"/>
    <w:rsid w:val="001F42D9"/>
    <w:rsid w:val="00313E48"/>
    <w:rsid w:val="003D3E4D"/>
    <w:rsid w:val="004524D1"/>
    <w:rsid w:val="006324F7"/>
    <w:rsid w:val="0068241E"/>
    <w:rsid w:val="006C7C52"/>
    <w:rsid w:val="006E22C2"/>
    <w:rsid w:val="00731ACE"/>
    <w:rsid w:val="00765963"/>
    <w:rsid w:val="00773C84"/>
    <w:rsid w:val="007C02A6"/>
    <w:rsid w:val="009960AF"/>
    <w:rsid w:val="00B42B1F"/>
    <w:rsid w:val="00C151A8"/>
    <w:rsid w:val="00C6231E"/>
    <w:rsid w:val="00C71E37"/>
    <w:rsid w:val="00D57137"/>
    <w:rsid w:val="00DC34D5"/>
    <w:rsid w:val="00E61D9F"/>
    <w:rsid w:val="00E93655"/>
    <w:rsid w:val="00ED5331"/>
    <w:rsid w:val="00FC053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CH" w:eastAsia="de-CH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locked="0"/>
    <w:lsdException w:name="header" w:locked="0"/>
    <w:lsdException w:name="caption" w:uiPriority="35" w:qFormat="1"/>
    <w:lsdException w:name="annotation reference" w:locked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Hyperlink" w:lock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No Spacing" w:semiHidden="0" w:unhideWhenUsed="0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locked="0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aliases w:val="04_Standard,Fliesstext"/>
    <w:qFormat/>
    <w:rsid w:val="000437D1"/>
    <w:pPr>
      <w:spacing w:line="280" w:lineRule="exact"/>
    </w:pPr>
    <w:rPr>
      <w:rFonts w:ascii="Lucida Sans" w:eastAsia="Times New Roman" w:hAnsi="Lucida Sans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locked/>
    <w:rsid w:val="004524D1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DC34D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DC34D5"/>
    <w:rPr>
      <w:rFonts w:ascii="Lucida Grande" w:hAnsi="Lucida Grande" w:cs="Lucida Grande"/>
      <w:sz w:val="18"/>
      <w:szCs w:val="18"/>
    </w:rPr>
  </w:style>
  <w:style w:type="paragraph" w:customStyle="1" w:styleId="05AufzhlungMerkblatt">
    <w:name w:val="05_Aufzählung_Merkblatt"/>
    <w:basedOn w:val="04FliesstextMerkblatt"/>
    <w:qFormat/>
    <w:rsid w:val="006C7C52"/>
    <w:pPr>
      <w:numPr>
        <w:numId w:val="1"/>
      </w:numPr>
    </w:pPr>
    <w:rPr>
      <w:rFonts w:cs="Arial"/>
      <w:bCs w:val="0"/>
      <w:szCs w:val="20"/>
    </w:rPr>
  </w:style>
  <w:style w:type="character" w:styleId="Hyperlink">
    <w:name w:val="Hyperlink"/>
    <w:uiPriority w:val="99"/>
    <w:unhideWhenUsed/>
    <w:locked/>
    <w:rsid w:val="00773C84"/>
    <w:rPr>
      <w:color w:val="0000FF"/>
      <w:u w:val="single"/>
    </w:rPr>
  </w:style>
  <w:style w:type="paragraph" w:customStyle="1" w:styleId="04FliesstextMerkblatt">
    <w:name w:val="04_Fliesstext_Merkblatt"/>
    <w:basedOn w:val="01TitelMerkblatt"/>
    <w:qFormat/>
    <w:rsid w:val="009960AF"/>
    <w:pPr>
      <w:spacing w:line="264" w:lineRule="auto"/>
    </w:pPr>
    <w:rPr>
      <w:b w:val="0"/>
      <w:caps w:val="0"/>
      <w:sz w:val="20"/>
    </w:rPr>
  </w:style>
  <w:style w:type="paragraph" w:styleId="Kopfzeile">
    <w:name w:val="header"/>
    <w:basedOn w:val="Standard"/>
    <w:link w:val="KopfzeileZchn"/>
    <w:uiPriority w:val="99"/>
    <w:unhideWhenUsed/>
    <w:locked/>
    <w:rsid w:val="00C71E3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rsid w:val="00C71E37"/>
    <w:rPr>
      <w:rFonts w:ascii="Arial" w:hAnsi="Arial"/>
      <w:sz w:val="20"/>
    </w:rPr>
  </w:style>
  <w:style w:type="character" w:customStyle="1" w:styleId="berschrift1Zchn">
    <w:name w:val="Überschrift 1 Zchn"/>
    <w:link w:val="berschrift1"/>
    <w:uiPriority w:val="9"/>
    <w:rsid w:val="004524D1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01TitelMerkblatt">
    <w:name w:val="01_Titel_Merkblatt"/>
    <w:qFormat/>
    <w:rsid w:val="009960AF"/>
    <w:rPr>
      <w:rFonts w:ascii="Arial" w:eastAsia="MS Gothic" w:hAnsi="Arial"/>
      <w:b/>
      <w:bCs/>
      <w:caps/>
      <w:sz w:val="28"/>
      <w:szCs w:val="32"/>
      <w:lang w:val="de-DE" w:eastAsia="de-DE"/>
    </w:rPr>
  </w:style>
  <w:style w:type="paragraph" w:customStyle="1" w:styleId="02LeadMerkblatt">
    <w:name w:val="02_Lead_Merkblatt"/>
    <w:next w:val="03berschriftMerkblatt"/>
    <w:qFormat/>
    <w:rsid w:val="006C7C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b/>
      <w:bCs/>
      <w:color w:val="000000"/>
      <w:lang w:val="de-DE" w:eastAsia="de-DE"/>
    </w:rPr>
  </w:style>
  <w:style w:type="paragraph" w:customStyle="1" w:styleId="03berschriftMerkblatt">
    <w:name w:val="03_Überschrift_Merkblatt"/>
    <w:next w:val="04FliesstextMerkblatt"/>
    <w:qFormat/>
    <w:rsid w:val="006C7C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b/>
      <w:bCs/>
      <w:color w:val="000000"/>
      <w:lang w:val="de-DE" w:eastAsia="de-DE"/>
    </w:rPr>
  </w:style>
  <w:style w:type="character" w:styleId="Kommentarzeichen">
    <w:name w:val="annotation reference"/>
    <w:uiPriority w:val="99"/>
    <w:semiHidden/>
    <w:unhideWhenUsed/>
    <w:locked/>
    <w:rsid w:val="003D3E4D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3D3E4D"/>
    <w:pPr>
      <w:spacing w:line="240" w:lineRule="auto"/>
    </w:pPr>
    <w:rPr>
      <w:sz w:val="24"/>
    </w:rPr>
  </w:style>
  <w:style w:type="character" w:customStyle="1" w:styleId="KommentartextZchn">
    <w:name w:val="Kommentartext Zchn"/>
    <w:link w:val="Kommentartext"/>
    <w:uiPriority w:val="99"/>
    <w:semiHidden/>
    <w:rsid w:val="003D3E4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3D3E4D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3D3E4D"/>
    <w:rPr>
      <w:rFonts w:ascii="Arial" w:hAnsi="Arial"/>
      <w:b/>
      <w:bCs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locked/>
    <w:rsid w:val="000437D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7D1"/>
    <w:rPr>
      <w:rFonts w:ascii="Lucida Sans" w:eastAsia="Times New Roman" w:hAnsi="Lucida Sans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CH" w:eastAsia="de-CH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locked="0"/>
    <w:lsdException w:name="header" w:locked="0"/>
    <w:lsdException w:name="caption" w:uiPriority="35" w:qFormat="1"/>
    <w:lsdException w:name="annotation reference" w:locked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Hyperlink" w:lock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No Spacing" w:semiHidden="0" w:unhideWhenUsed="0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locked="0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aliases w:val="04_Standard,Fliesstext"/>
    <w:qFormat/>
    <w:rsid w:val="000437D1"/>
    <w:pPr>
      <w:spacing w:line="280" w:lineRule="exact"/>
    </w:pPr>
    <w:rPr>
      <w:rFonts w:ascii="Lucida Sans" w:eastAsia="Times New Roman" w:hAnsi="Lucida Sans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locked/>
    <w:rsid w:val="004524D1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DC34D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DC34D5"/>
    <w:rPr>
      <w:rFonts w:ascii="Lucida Grande" w:hAnsi="Lucida Grande" w:cs="Lucida Grande"/>
      <w:sz w:val="18"/>
      <w:szCs w:val="18"/>
    </w:rPr>
  </w:style>
  <w:style w:type="paragraph" w:customStyle="1" w:styleId="05AufzhlungMerkblatt">
    <w:name w:val="05_Aufzählung_Merkblatt"/>
    <w:basedOn w:val="04FliesstextMerkblatt"/>
    <w:qFormat/>
    <w:rsid w:val="006C7C52"/>
    <w:pPr>
      <w:numPr>
        <w:numId w:val="1"/>
      </w:numPr>
    </w:pPr>
    <w:rPr>
      <w:rFonts w:cs="Arial"/>
      <w:bCs w:val="0"/>
      <w:szCs w:val="20"/>
    </w:rPr>
  </w:style>
  <w:style w:type="character" w:styleId="Hyperlink">
    <w:name w:val="Hyperlink"/>
    <w:uiPriority w:val="99"/>
    <w:unhideWhenUsed/>
    <w:locked/>
    <w:rsid w:val="00773C84"/>
    <w:rPr>
      <w:color w:val="0000FF"/>
      <w:u w:val="single"/>
    </w:rPr>
  </w:style>
  <w:style w:type="paragraph" w:customStyle="1" w:styleId="04FliesstextMerkblatt">
    <w:name w:val="04_Fliesstext_Merkblatt"/>
    <w:basedOn w:val="01TitelMerkblatt"/>
    <w:qFormat/>
    <w:rsid w:val="009960AF"/>
    <w:pPr>
      <w:spacing w:line="264" w:lineRule="auto"/>
    </w:pPr>
    <w:rPr>
      <w:b w:val="0"/>
      <w:caps w:val="0"/>
      <w:sz w:val="20"/>
    </w:rPr>
  </w:style>
  <w:style w:type="paragraph" w:styleId="Kopfzeile">
    <w:name w:val="header"/>
    <w:basedOn w:val="Standard"/>
    <w:link w:val="KopfzeileZchn"/>
    <w:uiPriority w:val="99"/>
    <w:unhideWhenUsed/>
    <w:locked/>
    <w:rsid w:val="00C71E3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rsid w:val="00C71E37"/>
    <w:rPr>
      <w:rFonts w:ascii="Arial" w:hAnsi="Arial"/>
      <w:sz w:val="20"/>
    </w:rPr>
  </w:style>
  <w:style w:type="character" w:customStyle="1" w:styleId="berschrift1Zchn">
    <w:name w:val="Überschrift 1 Zchn"/>
    <w:link w:val="berschrift1"/>
    <w:uiPriority w:val="9"/>
    <w:rsid w:val="004524D1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01TitelMerkblatt">
    <w:name w:val="01_Titel_Merkblatt"/>
    <w:qFormat/>
    <w:rsid w:val="009960AF"/>
    <w:rPr>
      <w:rFonts w:ascii="Arial" w:eastAsia="MS Gothic" w:hAnsi="Arial"/>
      <w:b/>
      <w:bCs/>
      <w:caps/>
      <w:sz w:val="28"/>
      <w:szCs w:val="32"/>
      <w:lang w:val="de-DE" w:eastAsia="de-DE"/>
    </w:rPr>
  </w:style>
  <w:style w:type="paragraph" w:customStyle="1" w:styleId="02LeadMerkblatt">
    <w:name w:val="02_Lead_Merkblatt"/>
    <w:next w:val="03berschriftMerkblatt"/>
    <w:qFormat/>
    <w:rsid w:val="006C7C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b/>
      <w:bCs/>
      <w:color w:val="000000"/>
      <w:lang w:val="de-DE" w:eastAsia="de-DE"/>
    </w:rPr>
  </w:style>
  <w:style w:type="paragraph" w:customStyle="1" w:styleId="03berschriftMerkblatt">
    <w:name w:val="03_Überschrift_Merkblatt"/>
    <w:next w:val="04FliesstextMerkblatt"/>
    <w:qFormat/>
    <w:rsid w:val="006C7C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b/>
      <w:bCs/>
      <w:color w:val="000000"/>
      <w:lang w:val="de-DE" w:eastAsia="de-DE"/>
    </w:rPr>
  </w:style>
  <w:style w:type="character" w:styleId="Kommentarzeichen">
    <w:name w:val="annotation reference"/>
    <w:uiPriority w:val="99"/>
    <w:semiHidden/>
    <w:unhideWhenUsed/>
    <w:locked/>
    <w:rsid w:val="003D3E4D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3D3E4D"/>
    <w:pPr>
      <w:spacing w:line="240" w:lineRule="auto"/>
    </w:pPr>
    <w:rPr>
      <w:sz w:val="24"/>
    </w:rPr>
  </w:style>
  <w:style w:type="character" w:customStyle="1" w:styleId="KommentartextZchn">
    <w:name w:val="Kommentartext Zchn"/>
    <w:link w:val="Kommentartext"/>
    <w:uiPriority w:val="99"/>
    <w:semiHidden/>
    <w:rsid w:val="003D3E4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3D3E4D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3D3E4D"/>
    <w:rPr>
      <w:rFonts w:ascii="Arial" w:hAnsi="Arial"/>
      <w:b/>
      <w:bCs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locked/>
    <w:rsid w:val="000437D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7D1"/>
    <w:rPr>
      <w:rFonts w:ascii="Lucida Sans" w:eastAsia="Times New Roman" w:hAnsi="Lucida Sans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ja.meier.BIBELLESEBUND\AppData\Roaming\Microsoft\Templates\BLB_Merkblatt_mb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71A0DA-CEA7-4832-B648-75A549A40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BLB_Merkblatt_mbg</Template>
  <TotalTime>0</TotalTime>
  <Pages>1</Pages>
  <Words>333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Bibellesebund</Company>
  <LinksUpToDate>false</LinksUpToDate>
  <CharactersWithSpaces>2433</CharactersWithSpaces>
  <SharedDoc>false</SharedDoc>
  <HLinks>
    <vt:vector size="6" baseType="variant"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mailto:ruedi.kuendig@bibellesebund.ch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Meier</dc:creator>
  <cp:lastModifiedBy>Sonja Meier</cp:lastModifiedBy>
  <cp:revision>1</cp:revision>
  <cp:lastPrinted>2014-06-25T12:00:00Z</cp:lastPrinted>
  <dcterms:created xsi:type="dcterms:W3CDTF">2014-12-29T14:02:00Z</dcterms:created>
  <dcterms:modified xsi:type="dcterms:W3CDTF">2014-12-29T14:16:00Z</dcterms:modified>
</cp:coreProperties>
</file>